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A39FE" w14:textId="6DDE4095" w:rsidR="00906DA5" w:rsidRDefault="00363BA2" w:rsidP="00363BA2">
      <w:pPr>
        <w:pStyle w:val="Nadpis1"/>
      </w:pPr>
      <w:r>
        <w:t>Žádost o nahrazení maturitní zkoušky z cizího jazyka</w:t>
      </w:r>
    </w:p>
    <w:p w14:paraId="6F17AB9C" w14:textId="77777777" w:rsidR="00255D86" w:rsidRDefault="00363BA2" w:rsidP="00363BA2">
      <w:r>
        <w:t xml:space="preserve">Žádám o nahrazení </w:t>
      </w:r>
      <w:r w:rsidR="00255D86">
        <w:t xml:space="preserve">profilové </w:t>
      </w:r>
      <w:r>
        <w:t>maturitní zkoušky z</w:t>
      </w:r>
      <w:r w:rsidR="000B4067">
        <w:t> &lt;jakého c</w:t>
      </w:r>
      <w:r>
        <w:t>izího</w:t>
      </w:r>
      <w:r w:rsidR="000B4067">
        <w:t>&gt;</w:t>
      </w:r>
      <w:r>
        <w:t xml:space="preserve"> jazyka zkouškou &lt;</w:t>
      </w:r>
      <w:r w:rsidR="00255D86">
        <w:t xml:space="preserve">přesný </w:t>
      </w:r>
      <w:r>
        <w:t xml:space="preserve">název nahrazující zkoušky&gt;. </w:t>
      </w:r>
    </w:p>
    <w:p w14:paraId="22A6693A" w14:textId="3ECAFA67" w:rsidR="00255D86" w:rsidRDefault="00255D86" w:rsidP="00363BA2">
      <w:r>
        <w:t>Jedná se o profilovou zkoušku – profilovou zkoušku povinně navazující na společnou část</w:t>
      </w:r>
      <w:r w:rsidRPr="00255D86">
        <w:rPr>
          <w:vertAlign w:val="superscript"/>
        </w:rPr>
        <w:t>*</w:t>
      </w:r>
      <w:r>
        <w:t>.</w:t>
      </w:r>
    </w:p>
    <w:p w14:paraId="02608FEA" w14:textId="0832DF1F" w:rsidR="00363BA2" w:rsidRDefault="00363BA2" w:rsidP="00363BA2">
      <w:r>
        <w:t>Osvědčení o složení nahrazující zkoušky je v příloze.</w:t>
      </w:r>
    </w:p>
    <w:p w14:paraId="556A6694" w14:textId="06CFD86E" w:rsidR="00363BA2" w:rsidRDefault="00363BA2" w:rsidP="00363BA2">
      <w:pPr>
        <w:spacing w:before="1134" w:line="389" w:lineRule="auto"/>
      </w:pPr>
      <w:r>
        <w:t xml:space="preserve">V &lt;místo&gt; </w:t>
      </w:r>
      <w:r w:rsidR="00AD17FC">
        <w:t>dne &lt;datum&gt;</w:t>
      </w:r>
    </w:p>
    <w:p w14:paraId="56234485" w14:textId="7DB69388" w:rsidR="00AD17FC" w:rsidRDefault="00AD17FC" w:rsidP="00AD17FC">
      <w:pPr>
        <w:spacing w:before="567" w:line="389" w:lineRule="auto"/>
      </w:pPr>
      <w:r>
        <w:t>&lt;podpis&gt;</w:t>
      </w:r>
    </w:p>
    <w:p w14:paraId="6EAE9860" w14:textId="7A09B1E1" w:rsidR="00AD17FC" w:rsidRDefault="00AD17FC" w:rsidP="00AD17FC">
      <w:pPr>
        <w:spacing w:after="1134" w:line="389" w:lineRule="auto"/>
      </w:pPr>
      <w:r>
        <w:t>&lt;jméno a příjmení žadatele&gt;, &lt;třída&gt;</w:t>
      </w:r>
    </w:p>
    <w:p w14:paraId="4C1CD1F3" w14:textId="5C1ABA23" w:rsidR="00363BA2" w:rsidRDefault="00363BA2" w:rsidP="00363BA2">
      <w:r>
        <w:t>Příloha: Doklad o složení nahrazující zkoušky</w:t>
      </w:r>
    </w:p>
    <w:p w14:paraId="0863A982" w14:textId="0D91EA76" w:rsidR="00255D86" w:rsidRPr="00363BA2" w:rsidRDefault="00255D86" w:rsidP="00363BA2">
      <w:r w:rsidRPr="00255D86">
        <w:rPr>
          <w:vertAlign w:val="superscript"/>
        </w:rPr>
        <w:t>*</w:t>
      </w:r>
      <w:r w:rsidRPr="00255D86">
        <w:rPr>
          <w:i/>
          <w:iCs/>
          <w:sz w:val="16"/>
          <w:szCs w:val="16"/>
        </w:rPr>
        <w:t>nehodící se termín škrtněte nebo</w:t>
      </w:r>
      <w:r w:rsidRPr="00255D86">
        <w:rPr>
          <w:i/>
          <w:iCs/>
          <w:sz w:val="16"/>
          <w:szCs w:val="16"/>
          <w:vertAlign w:val="superscript"/>
        </w:rPr>
        <w:t xml:space="preserve"> </w:t>
      </w:r>
      <w:r w:rsidRPr="00255D86">
        <w:rPr>
          <w:i/>
          <w:iCs/>
          <w:sz w:val="16"/>
          <w:szCs w:val="16"/>
        </w:rPr>
        <w:t>vymažte</w:t>
      </w:r>
    </w:p>
    <w:sectPr w:rsidR="00255D86" w:rsidRPr="00363BA2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8B9DE" w14:textId="77777777" w:rsidR="00B74B41" w:rsidRDefault="00B74B41" w:rsidP="00581AD3">
      <w:pPr>
        <w:spacing w:line="240" w:lineRule="auto"/>
      </w:pPr>
      <w:r>
        <w:separator/>
      </w:r>
    </w:p>
  </w:endnote>
  <w:endnote w:type="continuationSeparator" w:id="0">
    <w:p w14:paraId="2A485F05" w14:textId="77777777" w:rsidR="00B74B41" w:rsidRDefault="00B74B41" w:rsidP="00581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380E4B-0B9B-4B2A-BC21-DDDD9D7E2BCB}"/>
    <w:embedItalic r:id="rId2" w:fontKey="{8F2BD988-60F6-4C05-AF12-4E836278B71B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3" w:fontKey="{11FE9C8D-D1DB-4958-AC8B-391CB579CB9F}"/>
    <w:embedItalic r:id="rId4" w:fontKey="{E4DE3224-17F5-472F-B273-8CAB0053138D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5" w:fontKey="{22434ED1-EE90-4301-B90D-6390F4F3805F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6" w:fontKey="{F648D215-4CBF-4D34-AB75-79A760F810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B775C1E-F130-4370-BEA3-7912F4633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132A" w14:textId="77777777" w:rsidR="00581AD3" w:rsidRDefault="00581AD3">
    <w:pPr>
      <w:pStyle w:val="Zpat"/>
    </w:pPr>
    <w:r>
      <w:rPr>
        <w:noProof/>
        <w:lang w:eastAsia="cs-CZ"/>
      </w:rPr>
      <w:drawing>
        <wp:inline distT="0" distB="0" distL="0" distR="0" wp14:anchorId="7480F869" wp14:editId="12C6CDFB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7AA6B" w14:textId="77777777" w:rsidR="00B74B41" w:rsidRDefault="00B74B41" w:rsidP="00581AD3">
      <w:pPr>
        <w:spacing w:line="240" w:lineRule="auto"/>
      </w:pPr>
      <w:r>
        <w:separator/>
      </w:r>
    </w:p>
  </w:footnote>
  <w:footnote w:type="continuationSeparator" w:id="0">
    <w:p w14:paraId="1B5A9D4F" w14:textId="77777777" w:rsidR="00B74B41" w:rsidRDefault="00B74B41" w:rsidP="00581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D816B" w14:textId="77777777" w:rsidR="00581AD3" w:rsidRDefault="00581AD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FDEBA8E" wp14:editId="2EA7C01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64616672">
    <w:abstractNumId w:val="9"/>
  </w:num>
  <w:num w:numId="2" w16cid:durableId="2003122650">
    <w:abstractNumId w:val="7"/>
  </w:num>
  <w:num w:numId="3" w16cid:durableId="1684016456">
    <w:abstractNumId w:val="6"/>
  </w:num>
  <w:num w:numId="4" w16cid:durableId="1821145121">
    <w:abstractNumId w:val="5"/>
  </w:num>
  <w:num w:numId="5" w16cid:durableId="1892303211">
    <w:abstractNumId w:val="4"/>
  </w:num>
  <w:num w:numId="6" w16cid:durableId="1901944187">
    <w:abstractNumId w:val="8"/>
  </w:num>
  <w:num w:numId="7" w16cid:durableId="1750885716">
    <w:abstractNumId w:val="3"/>
  </w:num>
  <w:num w:numId="8" w16cid:durableId="1349062222">
    <w:abstractNumId w:val="2"/>
  </w:num>
  <w:num w:numId="9" w16cid:durableId="567348768">
    <w:abstractNumId w:val="1"/>
  </w:num>
  <w:num w:numId="10" w16cid:durableId="1635601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BA2"/>
    <w:rsid w:val="000B4067"/>
    <w:rsid w:val="00180DFF"/>
    <w:rsid w:val="001F5DAB"/>
    <w:rsid w:val="00227749"/>
    <w:rsid w:val="00255D86"/>
    <w:rsid w:val="00320F76"/>
    <w:rsid w:val="00363BA2"/>
    <w:rsid w:val="00455830"/>
    <w:rsid w:val="00581AD3"/>
    <w:rsid w:val="0061657D"/>
    <w:rsid w:val="00712C3F"/>
    <w:rsid w:val="0084181F"/>
    <w:rsid w:val="008E559B"/>
    <w:rsid w:val="0090020B"/>
    <w:rsid w:val="00906DA5"/>
    <w:rsid w:val="00A519A7"/>
    <w:rsid w:val="00AD17FC"/>
    <w:rsid w:val="00B445E3"/>
    <w:rsid w:val="00B74B41"/>
    <w:rsid w:val="00C40884"/>
    <w:rsid w:val="00C8078F"/>
    <w:rsid w:val="00DE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292C9"/>
  <w15:chartTrackingRefBased/>
  <w15:docId w15:val="{2FD6B4B4-C377-41A2-959B-040F2D4C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020B"/>
    <w:pPr>
      <w:spacing w:line="388" w:lineRule="auto"/>
    </w:pPr>
    <w:rPr>
      <w:rFonts w:ascii="Source Sans Pro Light" w:hAnsi="Source Sans Pro Light"/>
    </w:rPr>
  </w:style>
  <w:style w:type="paragraph" w:styleId="Nadpis1">
    <w:name w:val="heading 1"/>
    <w:basedOn w:val="Normln"/>
    <w:next w:val="Normln"/>
    <w:link w:val="Nadpis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DE3472"/>
    <w:pPr>
      <w:spacing w:before="120"/>
      <w:outlineLvl w:val="1"/>
    </w:pPr>
    <w:rPr>
      <w:rFonts w:ascii="Source Sans Pro Black" w:hAnsi="Source Sans Pro Black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semiHidden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E3472"/>
    <w:rPr>
      <w:rFonts w:ascii="Source Sans Pro Black" w:eastAsiaTheme="majorEastAsia" w:hAnsi="Source Sans Pro Black" w:cstheme="majorBidi"/>
      <w:sz w:val="26"/>
      <w:szCs w:val="26"/>
    </w:rPr>
  </w:style>
  <w:style w:type="paragraph" w:styleId="Seznam">
    <w:name w:val="List"/>
    <w:basedOn w:val="Normln"/>
    <w:uiPriority w:val="99"/>
    <w:semiHidden/>
    <w:unhideWhenUsed/>
    <w:rsid w:val="00227749"/>
    <w:pPr>
      <w:ind w:left="284" w:hanging="284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227749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81AD3"/>
    <w:rPr>
      <w:rFonts w:ascii="Source Sans Pro" w:hAnsi="Source Sans Pro"/>
    </w:rPr>
  </w:style>
  <w:style w:type="paragraph" w:styleId="Zpat">
    <w:name w:val="footer"/>
    <w:basedOn w:val="Normln"/>
    <w:link w:val="Zpat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81AD3"/>
    <w:rPr>
      <w:rFonts w:ascii="Source Sans Pro" w:hAnsi="Source Sans Pro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ln"/>
    <w:qFormat/>
    <w:rsid w:val="00906DA5"/>
    <w:pPr>
      <w:spacing w:after="380" w:line="276" w:lineRule="auto"/>
      <w:ind w:left="635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12</TotalTime>
  <Pages>1</Pages>
  <Words>68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Poulová Štěpánka</cp:lastModifiedBy>
  <cp:revision>3</cp:revision>
  <dcterms:created xsi:type="dcterms:W3CDTF">2022-11-29T14:02:00Z</dcterms:created>
  <dcterms:modified xsi:type="dcterms:W3CDTF">2023-01-11T08:21:00Z</dcterms:modified>
</cp:coreProperties>
</file>