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EF4EA" w14:textId="669B3685" w:rsidR="00906DA5" w:rsidRDefault="005C119C" w:rsidP="005C119C">
      <w:pPr>
        <w:pStyle w:val="Heading1"/>
      </w:pPr>
      <w:r w:rsidRPr="005C119C">
        <w:t>Žádost o uvolnění žáka z vyučování předmětu tělesná výchova</w:t>
      </w:r>
    </w:p>
    <w:p w14:paraId="6B878C5E" w14:textId="6CA10F6D" w:rsidR="005C119C" w:rsidRDefault="005C119C" w:rsidP="005C119C">
      <w:r w:rsidRPr="005C119C">
        <w:t>(dle § 50 odst. 2 zákona 561/2004 Sb. v platném znění)</w:t>
      </w:r>
    </w:p>
    <w:p w14:paraId="7FAB0A36" w14:textId="77777777" w:rsidR="005C119C" w:rsidRPr="005F32F3" w:rsidRDefault="005C119C" w:rsidP="005C119C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4251"/>
      </w:tblGrid>
      <w:tr w:rsidR="005C119C" w14:paraId="27819AE8" w14:textId="77777777" w:rsidTr="005C119C">
        <w:tc>
          <w:tcPr>
            <w:tcW w:w="4252" w:type="dxa"/>
          </w:tcPr>
          <w:p w14:paraId="67520154" w14:textId="77777777" w:rsidR="005C119C" w:rsidRPr="005C119C" w:rsidRDefault="005C119C" w:rsidP="005C119C">
            <w:pPr>
              <w:tabs>
                <w:tab w:val="left" w:pos="2268"/>
                <w:tab w:val="right" w:leader="dot" w:pos="5103"/>
              </w:tabs>
              <w:spacing w:line="360" w:lineRule="auto"/>
              <w:rPr>
                <w:bCs/>
              </w:rPr>
            </w:pPr>
            <w:r w:rsidRPr="005C119C">
              <w:rPr>
                <w:bCs/>
              </w:rPr>
              <w:t>Žák/žákyně:</w:t>
            </w:r>
            <w:r w:rsidRPr="005C119C">
              <w:rPr>
                <w:bCs/>
              </w:rPr>
              <w:tab/>
            </w:r>
            <w:r w:rsidRPr="005C119C">
              <w:rPr>
                <w:bCs/>
              </w:rPr>
              <w:tab/>
            </w:r>
          </w:p>
        </w:tc>
        <w:tc>
          <w:tcPr>
            <w:tcW w:w="4251" w:type="dxa"/>
          </w:tcPr>
          <w:p w14:paraId="5009EACD" w14:textId="77777777" w:rsidR="005C119C" w:rsidRPr="005C119C" w:rsidRDefault="005C119C" w:rsidP="005C119C">
            <w:pPr>
              <w:tabs>
                <w:tab w:val="left" w:pos="2268"/>
                <w:tab w:val="right" w:leader="dot" w:pos="5103"/>
              </w:tabs>
              <w:spacing w:line="360" w:lineRule="auto"/>
              <w:rPr>
                <w:bCs/>
              </w:rPr>
            </w:pPr>
            <w:r w:rsidRPr="005C119C">
              <w:rPr>
                <w:bCs/>
              </w:rPr>
              <w:t>Zákonný zástupce:</w:t>
            </w:r>
            <w:r w:rsidRPr="005C119C">
              <w:rPr>
                <w:bCs/>
              </w:rPr>
              <w:tab/>
            </w:r>
            <w:r w:rsidRPr="005C119C">
              <w:rPr>
                <w:bCs/>
              </w:rPr>
              <w:tab/>
            </w:r>
          </w:p>
        </w:tc>
      </w:tr>
      <w:tr w:rsidR="005C119C" w14:paraId="77BF3301" w14:textId="77777777" w:rsidTr="005C119C">
        <w:tc>
          <w:tcPr>
            <w:tcW w:w="4252" w:type="dxa"/>
          </w:tcPr>
          <w:p w14:paraId="3220875B" w14:textId="77777777" w:rsidR="005C119C" w:rsidRDefault="005C119C" w:rsidP="005C119C">
            <w:pPr>
              <w:tabs>
                <w:tab w:val="left" w:pos="2268"/>
                <w:tab w:val="right" w:leader="dot" w:pos="5103"/>
              </w:tabs>
              <w:spacing w:line="360" w:lineRule="auto"/>
            </w:pPr>
            <w:r>
              <w:t>Adresa bydliště:</w:t>
            </w:r>
            <w:r>
              <w:tab/>
            </w:r>
            <w:r>
              <w:tab/>
            </w:r>
          </w:p>
        </w:tc>
        <w:tc>
          <w:tcPr>
            <w:tcW w:w="4251" w:type="dxa"/>
          </w:tcPr>
          <w:p w14:paraId="24F57611" w14:textId="77777777" w:rsidR="005C119C" w:rsidRDefault="005C119C" w:rsidP="005C119C">
            <w:pPr>
              <w:tabs>
                <w:tab w:val="left" w:pos="2268"/>
                <w:tab w:val="right" w:leader="dot" w:pos="5103"/>
              </w:tabs>
              <w:spacing w:line="360" w:lineRule="auto"/>
            </w:pPr>
            <w:r>
              <w:t>Adresa bydliště:</w:t>
            </w:r>
            <w:r>
              <w:tab/>
            </w:r>
            <w:r>
              <w:tab/>
            </w:r>
          </w:p>
        </w:tc>
      </w:tr>
      <w:tr w:rsidR="00A9199A" w14:paraId="76DC8891" w14:textId="77777777" w:rsidTr="005C119C">
        <w:tc>
          <w:tcPr>
            <w:tcW w:w="4252" w:type="dxa"/>
          </w:tcPr>
          <w:p w14:paraId="46F0D4B0" w14:textId="58110117" w:rsidR="00A9199A" w:rsidRDefault="00A9199A" w:rsidP="005C119C">
            <w:pPr>
              <w:tabs>
                <w:tab w:val="left" w:pos="2268"/>
                <w:tab w:val="right" w:leader="dot" w:pos="5103"/>
              </w:tabs>
              <w:spacing w:line="360" w:lineRule="auto"/>
            </w:pPr>
            <w:r>
              <w:t>Třída:</w:t>
            </w:r>
            <w:r>
              <w:tab/>
            </w:r>
            <w:r>
              <w:tab/>
            </w:r>
          </w:p>
        </w:tc>
        <w:tc>
          <w:tcPr>
            <w:tcW w:w="4251" w:type="dxa"/>
          </w:tcPr>
          <w:p w14:paraId="201C4054" w14:textId="2AA98F50" w:rsidR="00A9199A" w:rsidRDefault="00A9199A" w:rsidP="005C119C">
            <w:pPr>
              <w:tabs>
                <w:tab w:val="left" w:pos="2268"/>
                <w:tab w:val="right" w:leader="dot" w:pos="5103"/>
              </w:tabs>
              <w:spacing w:line="360" w:lineRule="auto"/>
            </w:pPr>
            <w:r>
              <w:tab/>
            </w:r>
          </w:p>
        </w:tc>
      </w:tr>
    </w:tbl>
    <w:p w14:paraId="55F4F9C6" w14:textId="77777777" w:rsidR="005C119C" w:rsidRDefault="005C119C" w:rsidP="00385A21">
      <w:pPr>
        <w:tabs>
          <w:tab w:val="left" w:pos="2268"/>
          <w:tab w:val="left" w:pos="5812"/>
          <w:tab w:val="right" w:leader="dot" w:pos="6946"/>
          <w:tab w:val="left" w:pos="7230"/>
          <w:tab w:val="right" w:leader="dot" w:pos="8080"/>
        </w:tabs>
        <w:spacing w:after="120"/>
      </w:pPr>
      <w:r w:rsidRPr="006448EE">
        <w:t xml:space="preserve">Žádám o uvolnění z vyučování </w:t>
      </w:r>
      <w:r>
        <w:t xml:space="preserve">předmětu tělesná výchova ode dne </w:t>
      </w:r>
      <w:r w:rsidRPr="00C8200E">
        <w:rPr>
          <w:bdr w:val="single" w:sz="4" w:space="0" w:color="auto"/>
        </w:rPr>
        <w:t>     </w:t>
      </w:r>
      <w:r>
        <w:rPr>
          <w:bdr w:val="single" w:sz="4" w:space="0" w:color="auto"/>
        </w:rPr>
        <w:t>     </w:t>
      </w:r>
      <w:r w:rsidRPr="00C8200E">
        <w:rPr>
          <w:bdr w:val="single" w:sz="4" w:space="0" w:color="auto"/>
        </w:rPr>
        <w:t>      </w:t>
      </w:r>
      <w:r>
        <w:t xml:space="preserve"> do dne </w:t>
      </w:r>
      <w:r w:rsidRPr="00C8200E">
        <w:rPr>
          <w:bdr w:val="single" w:sz="4" w:space="0" w:color="auto"/>
        </w:rPr>
        <w:t>     </w:t>
      </w:r>
      <w:r>
        <w:rPr>
          <w:bdr w:val="single" w:sz="4" w:space="0" w:color="auto"/>
        </w:rPr>
        <w:t>     </w:t>
      </w:r>
      <w:r w:rsidRPr="00C8200E">
        <w:rPr>
          <w:bdr w:val="single" w:sz="4" w:space="0" w:color="auto"/>
        </w:rPr>
        <w:t>      </w:t>
      </w:r>
      <w:r>
        <w:t xml:space="preserve"> na základě </w:t>
      </w:r>
      <w:r w:rsidRPr="00C8200E">
        <w:t>písemného doporučení registrujícího nebo odborného lékaře (viz níže).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2"/>
        <w:gridCol w:w="1851"/>
      </w:tblGrid>
      <w:tr w:rsidR="005C119C" w:rsidRPr="00C8200E" w14:paraId="4B9A04A5" w14:textId="77777777" w:rsidTr="005C119C">
        <w:tc>
          <w:tcPr>
            <w:tcW w:w="6642" w:type="dxa"/>
            <w:vMerge w:val="restart"/>
          </w:tcPr>
          <w:p w14:paraId="5124B7E3" w14:textId="566E626D" w:rsidR="005C119C" w:rsidRPr="00C8200E" w:rsidRDefault="005C119C" w:rsidP="00B4124B">
            <w:r>
              <w:t>Uvolnění</w:t>
            </w:r>
            <w:r w:rsidRPr="00C8200E">
              <w:t xml:space="preserve"> z hodiny </w:t>
            </w:r>
            <w:r>
              <w:t xml:space="preserve">tělesné výchovy bude </w:t>
            </w:r>
            <w:r w:rsidRPr="00C8200E">
              <w:t>bez náhrady</w:t>
            </w:r>
            <w:r w:rsidR="000572A0">
              <w:t>. V</w:t>
            </w:r>
            <w:r>
              <w:t xml:space="preserve"> té době přebírám </w:t>
            </w:r>
            <w:r w:rsidRPr="00C8200E">
              <w:t>za své dítě plnou zodpovědnost.</w:t>
            </w:r>
          </w:p>
        </w:tc>
        <w:tc>
          <w:tcPr>
            <w:tcW w:w="1851" w:type="dxa"/>
          </w:tcPr>
          <w:p w14:paraId="08AF63F3" w14:textId="77777777" w:rsidR="005C119C" w:rsidRPr="00C8200E" w:rsidRDefault="005C119C" w:rsidP="00B4124B">
            <w:pPr>
              <w:jc w:val="center"/>
            </w:pPr>
            <w:r>
              <w:t>SOUHLASÍM</w:t>
            </w:r>
          </w:p>
        </w:tc>
      </w:tr>
      <w:tr w:rsidR="005C119C" w:rsidRPr="00C8200E" w14:paraId="12620FEE" w14:textId="77777777" w:rsidTr="000572A0">
        <w:tc>
          <w:tcPr>
            <w:tcW w:w="6642" w:type="dxa"/>
            <w:vMerge/>
          </w:tcPr>
          <w:p w14:paraId="6EB0FD96" w14:textId="77777777" w:rsidR="005C119C" w:rsidRPr="00C8200E" w:rsidRDefault="005C119C" w:rsidP="00B4124B"/>
        </w:tc>
        <w:tc>
          <w:tcPr>
            <w:tcW w:w="1851" w:type="dxa"/>
            <w:vAlign w:val="center"/>
          </w:tcPr>
          <w:p w14:paraId="16FD66EB" w14:textId="77777777" w:rsidR="005C119C" w:rsidRPr="00C8200E" w:rsidRDefault="005C119C" w:rsidP="000572A0">
            <w:pPr>
              <w:jc w:val="center"/>
            </w:pPr>
            <w:r>
              <w:t>NESOUHLASÍM</w:t>
            </w:r>
          </w:p>
        </w:tc>
      </w:tr>
    </w:tbl>
    <w:p w14:paraId="026EF0F1" w14:textId="77777777" w:rsidR="005C119C" w:rsidRDefault="005C119C" w:rsidP="00D935ED">
      <w:pPr>
        <w:tabs>
          <w:tab w:val="left" w:pos="1276"/>
          <w:tab w:val="left" w:pos="4962"/>
          <w:tab w:val="right" w:leader="dot" w:pos="9072"/>
        </w:tabs>
        <w:spacing w:before="240"/>
      </w:pPr>
      <w:r>
        <w:t xml:space="preserve">V Jihlavě dne </w:t>
      </w:r>
      <w:r>
        <w:tab/>
        <w:t>____________</w:t>
      </w:r>
      <w:r>
        <w:tab/>
      </w:r>
      <w:r>
        <w:tab/>
      </w:r>
    </w:p>
    <w:p w14:paraId="751DF0FD" w14:textId="77777777" w:rsidR="005C119C" w:rsidRDefault="005C119C" w:rsidP="00D935ED">
      <w:pPr>
        <w:tabs>
          <w:tab w:val="center" w:pos="6705"/>
        </w:tabs>
      </w:pPr>
      <w:r>
        <w:tab/>
        <w:t>podpis zákonného zástupce/zletilého žáka</w:t>
      </w:r>
    </w:p>
    <w:p w14:paraId="1A121573" w14:textId="77777777" w:rsidR="008B6E6F" w:rsidRPr="005F32F3" w:rsidRDefault="008B6E6F" w:rsidP="008B6E6F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p w14:paraId="42CD99C5" w14:textId="77777777" w:rsidR="008B6E6F" w:rsidRDefault="008B6E6F" w:rsidP="008B6E6F">
      <w:pPr>
        <w:pStyle w:val="Heading2"/>
      </w:pPr>
      <w:r>
        <w:t>Vyjádření lékaře/lékařky</w:t>
      </w:r>
    </w:p>
    <w:p w14:paraId="6490EEDC" w14:textId="77777777" w:rsidR="008B6E6F" w:rsidRDefault="008B6E6F" w:rsidP="008B6E6F">
      <w:r>
        <w:t xml:space="preserve">Pro výše uvedeného žáka/žákyni a období doporučuji: </w:t>
      </w:r>
    </w:p>
    <w:p w14:paraId="27285506" w14:textId="1086F8C0" w:rsidR="008B6E6F" w:rsidRDefault="00C857C9" w:rsidP="008B6E6F">
      <w:r>
        <w:sym w:font="Wingdings" w:char="F0A8"/>
      </w:r>
      <w:r w:rsidR="008B6E6F">
        <w:t xml:space="preserve"> </w:t>
      </w:r>
      <w:r w:rsidR="008B6E6F" w:rsidRPr="005F32F3">
        <w:rPr>
          <w:rStyle w:val="Emphasis"/>
        </w:rPr>
        <w:t xml:space="preserve">úplné osvobození </w:t>
      </w:r>
      <w:r w:rsidR="008B6E6F">
        <w:t>od tělesné výchovy</w:t>
      </w:r>
      <w:r>
        <w:t>;</w:t>
      </w:r>
    </w:p>
    <w:p w14:paraId="51529E9F" w14:textId="25019C51" w:rsidR="008B6E6F" w:rsidRPr="00C857C9" w:rsidRDefault="00C857C9" w:rsidP="008B6E6F">
      <w:r>
        <w:sym w:font="Wingdings" w:char="F0A8"/>
      </w:r>
      <w:r w:rsidR="008B6E6F">
        <w:t xml:space="preserve"> </w:t>
      </w:r>
      <w:r w:rsidR="008B6E6F">
        <w:rPr>
          <w:rStyle w:val="Emphasis"/>
        </w:rPr>
        <w:t xml:space="preserve">zařazení </w:t>
      </w:r>
      <w:r w:rsidR="008B6E6F" w:rsidRPr="00BB456D">
        <w:t>do zdravotní tělesné výchovy</w:t>
      </w:r>
      <w:r w:rsidR="008B6E6F">
        <w:t xml:space="preserve"> </w:t>
      </w:r>
      <w:r w:rsidR="008B6E6F">
        <w:rPr>
          <w:vertAlign w:val="superscript"/>
        </w:rPr>
        <w:t>* viz strana 2</w:t>
      </w:r>
      <w:r>
        <w:t>;</w:t>
      </w:r>
    </w:p>
    <w:p w14:paraId="699C12A0" w14:textId="0990BBF2" w:rsidR="008B6E6F" w:rsidRDefault="00C857C9" w:rsidP="008B6E6F">
      <w:r>
        <w:sym w:font="Wingdings" w:char="F0A8"/>
      </w:r>
      <w:r w:rsidR="008B6E6F">
        <w:t xml:space="preserve"> </w:t>
      </w:r>
      <w:r w:rsidR="008B6E6F" w:rsidRPr="005F32F3">
        <w:rPr>
          <w:rStyle w:val="Emphasis"/>
        </w:rPr>
        <w:t>částečné osvobození</w:t>
      </w:r>
      <w:r w:rsidR="008B6E6F">
        <w:t xml:space="preserve"> od tělesné výchovy </w:t>
      </w:r>
      <w:r>
        <w:t>–</w:t>
      </w:r>
      <w:r w:rsidR="008B6E6F">
        <w:t xml:space="preserve"> pohybové aktivity s</w:t>
      </w:r>
      <w:r>
        <w:t> </w:t>
      </w:r>
      <w:r w:rsidR="008B6E6F">
        <w:t>vynecháním</w:t>
      </w:r>
      <w:r>
        <w:t>…</w:t>
      </w:r>
    </w:p>
    <w:p w14:paraId="23836E4D" w14:textId="49D69C9A" w:rsidR="008B6E6F" w:rsidRDefault="00C857C9" w:rsidP="008B6E6F">
      <w:pPr>
        <w:ind w:left="284"/>
      </w:pPr>
      <w:r>
        <w:sym w:font="Wingdings" w:char="F0A8"/>
      </w:r>
      <w:r w:rsidR="008B6E6F">
        <w:t xml:space="preserve"> závodění a cviků vyžadujících větší srdeční námahu</w:t>
      </w:r>
      <w:r>
        <w:t>;</w:t>
      </w:r>
    </w:p>
    <w:p w14:paraId="042B4237" w14:textId="49429D3B" w:rsidR="008B6E6F" w:rsidRDefault="00C857C9" w:rsidP="008B6E6F">
      <w:pPr>
        <w:ind w:left="284"/>
      </w:pPr>
      <w:r>
        <w:sym w:font="Wingdings" w:char="F0A8"/>
      </w:r>
      <w:r w:rsidR="008B6E6F">
        <w:t xml:space="preserve"> běhů (více než ____________m)</w:t>
      </w:r>
      <w:r>
        <w:t>;</w:t>
      </w:r>
    </w:p>
    <w:p w14:paraId="0A97DAFA" w14:textId="1B96BFBF" w:rsidR="008B6E6F" w:rsidRDefault="00C857C9" w:rsidP="008B6E6F">
      <w:pPr>
        <w:ind w:left="284"/>
      </w:pPr>
      <w:r>
        <w:sym w:font="Wingdings" w:char="F0A8"/>
      </w:r>
      <w:r w:rsidR="008B6E6F">
        <w:t xml:space="preserve"> skoků, doskoků</w:t>
      </w:r>
      <w:r>
        <w:t>;</w:t>
      </w:r>
    </w:p>
    <w:p w14:paraId="7EB855A0" w14:textId="0146B7AA" w:rsidR="008B6E6F" w:rsidRDefault="00C857C9" w:rsidP="008B6E6F">
      <w:pPr>
        <w:ind w:left="284"/>
      </w:pPr>
      <w:r>
        <w:sym w:font="Wingdings" w:char="F0A8"/>
      </w:r>
      <w:r w:rsidR="008B6E6F">
        <w:t xml:space="preserve"> zdvihání břemen</w:t>
      </w:r>
      <w:r>
        <w:t>;</w:t>
      </w:r>
    </w:p>
    <w:p w14:paraId="00B9CCCC" w14:textId="1100ADDB" w:rsidR="008B6E6F" w:rsidRDefault="00C857C9" w:rsidP="008B6E6F">
      <w:pPr>
        <w:ind w:left="284"/>
      </w:pPr>
      <w:r>
        <w:sym w:font="Wingdings" w:char="F0A8"/>
      </w:r>
      <w:r w:rsidR="008B6E6F">
        <w:t xml:space="preserve"> cviků zvyšujících nitrolební tlak</w:t>
      </w:r>
      <w:r>
        <w:t>;</w:t>
      </w:r>
    </w:p>
    <w:p w14:paraId="72F25059" w14:textId="621A6DC5" w:rsidR="008B6E6F" w:rsidRDefault="00C857C9" w:rsidP="008B6E6F">
      <w:pPr>
        <w:ind w:left="284"/>
      </w:pPr>
      <w:r>
        <w:sym w:font="Wingdings" w:char="F0A8"/>
      </w:r>
      <w:r w:rsidR="008B6E6F">
        <w:t xml:space="preserve"> cviků ohrožujících dítě nebezpečím úrazů</w:t>
      </w:r>
      <w:r>
        <w:t>;</w:t>
      </w:r>
    </w:p>
    <w:p w14:paraId="550166E9" w14:textId="2AF20149" w:rsidR="008B6E6F" w:rsidRDefault="00C857C9" w:rsidP="008B6E6F">
      <w:pPr>
        <w:ind w:left="284"/>
      </w:pPr>
      <w:r>
        <w:sym w:font="Wingdings" w:char="F0A8"/>
      </w:r>
      <w:r w:rsidR="008B6E6F">
        <w:t xml:space="preserve"> plavání</w:t>
      </w:r>
      <w:r>
        <w:t>;</w:t>
      </w:r>
    </w:p>
    <w:p w14:paraId="31D5D256" w14:textId="21282018" w:rsidR="008B6E6F" w:rsidRDefault="00C857C9" w:rsidP="008B6E6F">
      <w:pPr>
        <w:ind w:left="284"/>
      </w:pPr>
      <w:r>
        <w:sym w:font="Wingdings" w:char="F0A8"/>
      </w:r>
      <w:r w:rsidR="008B6E6F">
        <w:t xml:space="preserve"> jiné ___________________________________________</w:t>
      </w:r>
      <w:r>
        <w:t>.</w:t>
      </w:r>
    </w:p>
    <w:p w14:paraId="72F2F0F9" w14:textId="77777777" w:rsidR="008B6E6F" w:rsidRDefault="008B6E6F" w:rsidP="008B6E6F">
      <w:pPr>
        <w:tabs>
          <w:tab w:val="left" w:pos="5670"/>
          <w:tab w:val="right" w:leader="dot" w:pos="9072"/>
        </w:tabs>
        <w:spacing w:before="284"/>
      </w:pPr>
      <w:r>
        <w:t>V __________ dne ____________</w:t>
      </w:r>
      <w:r>
        <w:tab/>
      </w:r>
      <w:r>
        <w:tab/>
      </w:r>
      <w:r>
        <w:tab/>
      </w:r>
    </w:p>
    <w:p w14:paraId="6D138873" w14:textId="77777777" w:rsidR="008B6E6F" w:rsidRDefault="008B6E6F" w:rsidP="00D935ED">
      <w:pPr>
        <w:tabs>
          <w:tab w:val="center" w:pos="7088"/>
        </w:tabs>
      </w:pPr>
      <w:r>
        <w:tab/>
        <w:t>podpis lékaře/lékařky</w:t>
      </w:r>
    </w:p>
    <w:p w14:paraId="216697B2" w14:textId="77777777" w:rsidR="008B6E6F" w:rsidRPr="005F32F3" w:rsidRDefault="008B6E6F" w:rsidP="008B6E6F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p w14:paraId="77D63B23" w14:textId="77777777" w:rsidR="008B6E6F" w:rsidRDefault="008B6E6F" w:rsidP="008B6E6F">
      <w:pPr>
        <w:pStyle w:val="Heading2"/>
      </w:pPr>
      <w:r>
        <w:t>Vyjádření ředitele školy</w:t>
      </w:r>
    </w:p>
    <w:p w14:paraId="70A7A5BF" w14:textId="53EC146E" w:rsidR="008B6E6F" w:rsidRPr="00CA2FB9" w:rsidRDefault="008B6E6F" w:rsidP="008B6E6F">
      <w:r w:rsidRPr="00CA2FB9">
        <w:t>Na základě písemného doporučení praktického lékaře nebo odborného lékaře uvolňuji podle ustanovení § 50 odst. 2 zákona 561/2004 Sb. o předškolním, základním, středním, vyšším odborném a jiném vzdělávání v platném znění, jmenovaného žáka z výuky tělesné výchovy</w:t>
      </w:r>
      <w:r w:rsidR="00D935ED">
        <w:t>…</w:t>
      </w:r>
    </w:p>
    <w:p w14:paraId="43407A38" w14:textId="03C5E0E2" w:rsidR="00D935ED" w:rsidRDefault="00D935ED" w:rsidP="00D935ED">
      <w:pPr>
        <w:ind w:left="284"/>
      </w:pPr>
      <w:r>
        <w:sym w:font="Wingdings" w:char="F0A8"/>
      </w:r>
      <w:r>
        <w:t xml:space="preserve"> zcela</w:t>
      </w:r>
      <w:r w:rsidR="003F0BB9">
        <w:t>; bez povinnosti docházet v této době do školy</w:t>
      </w:r>
      <w:r>
        <w:t>.</w:t>
      </w:r>
    </w:p>
    <w:p w14:paraId="1B9DA145" w14:textId="609860F2" w:rsidR="00D935ED" w:rsidRDefault="00D935ED" w:rsidP="00D935ED">
      <w:pPr>
        <w:ind w:left="284"/>
      </w:pPr>
      <w:r>
        <w:sym w:font="Wingdings" w:char="F0A8"/>
      </w:r>
      <w:r>
        <w:t xml:space="preserve"> </w:t>
      </w:r>
      <w:r w:rsidR="003F0BB9">
        <w:t>částečně dle výše uvedeného vyjádření lékaře.</w:t>
      </w:r>
    </w:p>
    <w:p w14:paraId="5B15C6BD" w14:textId="11B807C9" w:rsidR="008B6E6F" w:rsidRDefault="008B6E6F" w:rsidP="00D935ED"/>
    <w:p w14:paraId="6D762FC7" w14:textId="77777777" w:rsidR="008B6E6F" w:rsidRDefault="008B6E6F" w:rsidP="008B6E6F">
      <w:pPr>
        <w:tabs>
          <w:tab w:val="left" w:pos="1276"/>
          <w:tab w:val="left" w:pos="5670"/>
          <w:tab w:val="right" w:leader="dot" w:pos="9072"/>
        </w:tabs>
        <w:spacing w:before="240"/>
      </w:pPr>
      <w:r>
        <w:t xml:space="preserve">V Jihlavě dne </w:t>
      </w:r>
      <w:r>
        <w:tab/>
        <w:t>____________</w:t>
      </w:r>
      <w:r>
        <w:tab/>
      </w:r>
      <w:r>
        <w:tab/>
      </w:r>
    </w:p>
    <w:p w14:paraId="6A13CD71" w14:textId="77777777" w:rsidR="008B6E6F" w:rsidRDefault="008B6E6F" w:rsidP="00D935ED">
      <w:pPr>
        <w:tabs>
          <w:tab w:val="center" w:pos="6946"/>
        </w:tabs>
      </w:pPr>
      <w:r>
        <w:tab/>
        <w:t>podpis ředitele školy</w:t>
      </w:r>
    </w:p>
    <w:p w14:paraId="14BD547A" w14:textId="77777777" w:rsidR="008B6E6F" w:rsidRPr="005F32F3" w:rsidRDefault="008B6E6F" w:rsidP="008B6E6F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p w14:paraId="79D9C2E1" w14:textId="0D0EAF76" w:rsidR="00385A21" w:rsidRDefault="00385A21">
      <w:r>
        <w:br w:type="page"/>
      </w:r>
    </w:p>
    <w:p w14:paraId="32772BE1" w14:textId="0E386BED" w:rsidR="00D935ED" w:rsidRPr="005F32F3" w:rsidRDefault="00D935ED" w:rsidP="00D935ED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p w14:paraId="20DB305B" w14:textId="77777777" w:rsidR="00D935ED" w:rsidRDefault="00D935ED" w:rsidP="00D935ED">
      <w:pPr>
        <w:pStyle w:val="Heading2"/>
      </w:pPr>
      <w:r>
        <w:t>*Zdravotní tělesná výchova</w:t>
      </w:r>
    </w:p>
    <w:p w14:paraId="13DACFD4" w14:textId="0D02A9CC" w:rsidR="00D935ED" w:rsidRDefault="00D935ED" w:rsidP="003F0BB9">
      <w:pPr>
        <w:spacing w:line="276" w:lineRule="auto"/>
      </w:pPr>
      <w:r>
        <w:t>Na naší škole jsme zavedli předmět zdravotní tělesná výchova. Cvičební jednotka trvá maximálně 40</w:t>
      </w:r>
      <w:r w:rsidR="003F0BB9">
        <w:t> </w:t>
      </w:r>
      <w:r>
        <w:t xml:space="preserve">minut (individuální přístup ke studentům s ohledem na jejich </w:t>
      </w:r>
      <w:r w:rsidR="00E55958">
        <w:t>zdravotní omezení</w:t>
      </w:r>
      <w:r>
        <w:t xml:space="preserve">). </w:t>
      </w:r>
    </w:p>
    <w:p w14:paraId="4C63B768" w14:textId="73ADB3A6" w:rsidR="00D935ED" w:rsidRDefault="00D935ED" w:rsidP="003F0BB9">
      <w:pPr>
        <w:spacing w:line="276" w:lineRule="auto"/>
      </w:pPr>
      <w:r>
        <w:t xml:space="preserve">Zaměření: odstraňování svalové </w:t>
      </w:r>
      <w:r w:rsidR="003F0BB9">
        <w:t>dysbalance</w:t>
      </w:r>
      <w:r>
        <w:t>, učení správnému a kontrolovanému dýchání, podpora správného držení těla, odbourávání bolestivosti zad.</w:t>
      </w:r>
    </w:p>
    <w:p w14:paraId="287FDDE2" w14:textId="77777777" w:rsidR="00D935ED" w:rsidRDefault="00D935ED" w:rsidP="003F0BB9">
      <w:pPr>
        <w:spacing w:line="276" w:lineRule="auto"/>
      </w:pPr>
      <w:r>
        <w:t>Používané prostředky:</w:t>
      </w:r>
    </w:p>
    <w:p w14:paraId="4C6FFD6B" w14:textId="77777777" w:rsidR="00D935ED" w:rsidRPr="00BB456D" w:rsidRDefault="00D935ED" w:rsidP="003F0BB9">
      <w:pPr>
        <w:pStyle w:val="StyleListLeft03cm"/>
        <w:spacing w:line="276" w:lineRule="auto"/>
      </w:pPr>
      <w:r w:rsidRPr="00BB456D">
        <w:t>•</w:t>
      </w:r>
      <w:r w:rsidRPr="00BB456D">
        <w:tab/>
        <w:t>zdravotní tělesná cvičení</w:t>
      </w:r>
      <w:r>
        <w:t>,</w:t>
      </w:r>
    </w:p>
    <w:p w14:paraId="7F59D54C" w14:textId="77777777" w:rsidR="00D935ED" w:rsidRPr="00BB456D" w:rsidRDefault="00D935ED" w:rsidP="003F0BB9">
      <w:pPr>
        <w:pStyle w:val="StyleListLeft03cm"/>
        <w:spacing w:line="276" w:lineRule="auto"/>
      </w:pPr>
      <w:r w:rsidRPr="00BB456D">
        <w:t>•</w:t>
      </w:r>
      <w:r w:rsidRPr="00BB456D">
        <w:tab/>
        <w:t>balanční cvičení s</w:t>
      </w:r>
      <w:r>
        <w:t> </w:t>
      </w:r>
      <w:r w:rsidRPr="00BB456D">
        <w:t>míči</w:t>
      </w:r>
      <w:r>
        <w:t>,</w:t>
      </w:r>
    </w:p>
    <w:p w14:paraId="3458C63D" w14:textId="77777777" w:rsidR="00D935ED" w:rsidRPr="00BB456D" w:rsidRDefault="00D935ED" w:rsidP="003F0BB9">
      <w:pPr>
        <w:pStyle w:val="StyleListLeft03cm"/>
        <w:spacing w:line="276" w:lineRule="auto"/>
      </w:pPr>
      <w:r w:rsidRPr="00BB456D">
        <w:t>•</w:t>
      </w:r>
      <w:r w:rsidRPr="00BB456D">
        <w:tab/>
        <w:t>Pilatesova metoda cvičení</w:t>
      </w:r>
      <w:r>
        <w:t>,</w:t>
      </w:r>
    </w:p>
    <w:p w14:paraId="4CB9CEED" w14:textId="77777777" w:rsidR="00D935ED" w:rsidRPr="00BB456D" w:rsidRDefault="00D935ED" w:rsidP="003F0BB9">
      <w:pPr>
        <w:pStyle w:val="StyleListLeft03cm"/>
        <w:spacing w:line="276" w:lineRule="auto"/>
      </w:pPr>
      <w:r w:rsidRPr="00BB456D">
        <w:t>•</w:t>
      </w:r>
      <w:r w:rsidRPr="00BB456D">
        <w:tab/>
        <w:t>speciální rehabilitační cvičení při postižení páteře</w:t>
      </w:r>
      <w:r>
        <w:t>.</w:t>
      </w:r>
    </w:p>
    <w:p w14:paraId="0F443FDB" w14:textId="77777777" w:rsidR="00D935ED" w:rsidRDefault="00D935ED" w:rsidP="003F0BB9">
      <w:pPr>
        <w:spacing w:line="276" w:lineRule="auto"/>
      </w:pPr>
      <w:r>
        <w:t>Výuku zajišťuje proškolený učitel tělesné výchovy.</w:t>
      </w:r>
    </w:p>
    <w:p w14:paraId="48525B4C" w14:textId="77777777" w:rsidR="00D935ED" w:rsidRPr="005F32F3" w:rsidRDefault="00D935ED" w:rsidP="00D935ED">
      <w:pPr>
        <w:shd w:val="clear" w:color="auto" w:fill="E7E6E6" w:themeFill="background2"/>
        <w:spacing w:before="120" w:after="120"/>
        <w:rPr>
          <w:sz w:val="12"/>
          <w:szCs w:val="12"/>
        </w:rPr>
      </w:pPr>
    </w:p>
    <w:p w14:paraId="4514A4ED" w14:textId="77777777" w:rsidR="00D935ED" w:rsidRPr="005C119C" w:rsidRDefault="00D935ED" w:rsidP="005C119C"/>
    <w:sectPr w:rsidR="00D935ED" w:rsidRPr="005C119C" w:rsidSect="00D935ED">
      <w:headerReference w:type="default" r:id="rId7"/>
      <w:footerReference w:type="default" r:id="rId8"/>
      <w:pgSz w:w="11906" w:h="16838" w:code="9"/>
      <w:pgMar w:top="3119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FA603" w14:textId="77777777" w:rsidR="00FE7C54" w:rsidRDefault="00FE7C54" w:rsidP="00581AD3">
      <w:r>
        <w:separator/>
      </w:r>
    </w:p>
  </w:endnote>
  <w:endnote w:type="continuationSeparator" w:id="0">
    <w:p w14:paraId="5F63459D" w14:textId="77777777" w:rsidR="00FE7C54" w:rsidRDefault="00FE7C54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6FD8F1-CE50-4284-9E63-E21A1DB0C3A4}"/>
    <w:embedItalic r:id="rId2" w:fontKey="{B089BC68-F7AB-4E54-9CD3-7F1066883BBD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F82A223E-ED9B-4CC3-A668-D5415A26A017}"/>
    <w:embedItalic r:id="rId4" w:fontKey="{40390CDF-84A6-4710-89AE-B3423ED2D7BC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SemiBold">
    <w:panose1 w:val="020B0603030403020204"/>
    <w:charset w:val="EE"/>
    <w:family w:val="swiss"/>
    <w:pitch w:val="variable"/>
    <w:sig w:usb0="600002F7" w:usb1="02000001" w:usb2="00000000" w:usb3="00000000" w:csb0="0000019F" w:csb1="00000000"/>
    <w:embedRegular r:id="rId5" w:fontKey="{07B59C03-D5C4-4F87-82CE-8DCF61CA7655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A4B51287-C970-400F-AF2C-571A9027718C}"/>
    <w:embedBold r:id="rId7" w:fontKey="{CB6E7318-73CD-4E4C-9EAE-716A3036412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A01CD30E-29FC-4D1C-A8D1-3CC6B98DC7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C2C0848-8725-489A-B02D-EF30875307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45CAF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58C65E90" wp14:editId="4D2692F4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680AF" w14:textId="77777777" w:rsidR="00FE7C54" w:rsidRDefault="00FE7C54" w:rsidP="00581AD3">
      <w:r>
        <w:separator/>
      </w:r>
    </w:p>
  </w:footnote>
  <w:footnote w:type="continuationSeparator" w:id="0">
    <w:p w14:paraId="342BBCFE" w14:textId="77777777" w:rsidR="00FE7C54" w:rsidRDefault="00FE7C54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B23" w14:textId="77777777"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FAACFD" wp14:editId="7ECB4FEE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5E47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2287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C8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E801E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BECC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B29D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A8FE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A23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D62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18E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0340239">
    <w:abstractNumId w:val="9"/>
  </w:num>
  <w:num w:numId="2" w16cid:durableId="1052391823">
    <w:abstractNumId w:val="7"/>
  </w:num>
  <w:num w:numId="3" w16cid:durableId="1259630939">
    <w:abstractNumId w:val="6"/>
  </w:num>
  <w:num w:numId="4" w16cid:durableId="99031423">
    <w:abstractNumId w:val="5"/>
  </w:num>
  <w:num w:numId="5" w16cid:durableId="801339741">
    <w:abstractNumId w:val="4"/>
  </w:num>
  <w:num w:numId="6" w16cid:durableId="933591845">
    <w:abstractNumId w:val="8"/>
  </w:num>
  <w:num w:numId="7" w16cid:durableId="289870944">
    <w:abstractNumId w:val="3"/>
  </w:num>
  <w:num w:numId="8" w16cid:durableId="1855610841">
    <w:abstractNumId w:val="2"/>
  </w:num>
  <w:num w:numId="9" w16cid:durableId="122161383">
    <w:abstractNumId w:val="1"/>
  </w:num>
  <w:num w:numId="10" w16cid:durableId="15283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attachedTemplate r:id="rId1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54"/>
    <w:rsid w:val="000572A0"/>
    <w:rsid w:val="00180DFF"/>
    <w:rsid w:val="001F5DAB"/>
    <w:rsid w:val="00227749"/>
    <w:rsid w:val="00320F76"/>
    <w:rsid w:val="00385A21"/>
    <w:rsid w:val="003F0BB9"/>
    <w:rsid w:val="00455830"/>
    <w:rsid w:val="00581AD3"/>
    <w:rsid w:val="00581CD6"/>
    <w:rsid w:val="005919F7"/>
    <w:rsid w:val="005C119C"/>
    <w:rsid w:val="00712C3F"/>
    <w:rsid w:val="0084181F"/>
    <w:rsid w:val="008B6E6F"/>
    <w:rsid w:val="008E559B"/>
    <w:rsid w:val="0090020B"/>
    <w:rsid w:val="00906DA5"/>
    <w:rsid w:val="009455D0"/>
    <w:rsid w:val="00A45C82"/>
    <w:rsid w:val="00A9199A"/>
    <w:rsid w:val="00B445E3"/>
    <w:rsid w:val="00C40884"/>
    <w:rsid w:val="00C857C9"/>
    <w:rsid w:val="00D935ED"/>
    <w:rsid w:val="00DE3472"/>
    <w:rsid w:val="00E55958"/>
    <w:rsid w:val="00F204EE"/>
    <w:rsid w:val="00F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20C3E"/>
  <w15:chartTrackingRefBased/>
  <w15:docId w15:val="{81C1B27F-0F8B-41F9-9972-7AF403D6B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19C"/>
    <w:rPr>
      <w:rFonts w:ascii="Source Sans Pro Light" w:hAnsi="Source Sans Pro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119C"/>
    <w:pPr>
      <w:keepNext/>
      <w:keepLines/>
      <w:contextualSpacing/>
      <w:outlineLvl w:val="0"/>
    </w:pPr>
    <w:rPr>
      <w:rFonts w:ascii="Gymsa Medium" w:eastAsiaTheme="majorEastAsia" w:hAnsi="Gymsa Medium" w:cstheme="majorBidi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B6E6F"/>
    <w:pPr>
      <w:spacing w:before="120"/>
      <w:ind w:left="425" w:hanging="425"/>
      <w:outlineLvl w:val="1"/>
    </w:pPr>
    <w:rPr>
      <w:rFonts w:ascii="Source Sans Pro SemiBold" w:hAnsi="Source Sans Pro SemiBold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455D0"/>
    <w:pPr>
      <w:spacing w:before="40"/>
      <w:outlineLvl w:val="2"/>
    </w:pPr>
    <w:rPr>
      <w:rFonts w:ascii="Source Sans Pro" w:hAnsi="Source Sans Pro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5919F7"/>
    <w:pPr>
      <w:outlineLvl w:val="3"/>
    </w:pPr>
    <w:rPr>
      <w:b w:val="0"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119C"/>
    <w:rPr>
      <w:rFonts w:ascii="Gymsa Medium" w:eastAsiaTheme="majorEastAsia" w:hAnsi="Gymsa Medium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6E6F"/>
    <w:rPr>
      <w:rFonts w:ascii="Source Sans Pro SemiBold" w:eastAsiaTheme="majorEastAsia" w:hAnsi="Source Sans Pro SemiBold" w:cstheme="majorBidi"/>
      <w:sz w:val="28"/>
      <w:szCs w:val="26"/>
    </w:rPr>
  </w:style>
  <w:style w:type="paragraph" w:styleId="List">
    <w:name w:val="List"/>
    <w:basedOn w:val="Normal"/>
    <w:uiPriority w:val="99"/>
    <w:unhideWhenUsed/>
    <w:rsid w:val="005919F7"/>
    <w:pPr>
      <w:spacing w:line="389" w:lineRule="auto"/>
      <w:ind w:left="170" w:hanging="17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55D0"/>
    <w:rPr>
      <w:rFonts w:ascii="Source Sans Pro" w:eastAsiaTheme="majorEastAsia" w:hAnsi="Source Sans Pro" w:cstheme="majorBidi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9F7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table" w:styleId="TableGrid">
    <w:name w:val="Table Grid"/>
    <w:basedOn w:val="TableNormal"/>
    <w:uiPriority w:val="39"/>
    <w:rsid w:val="005C1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t">
    <w:name w:val="Výčet"/>
    <w:basedOn w:val="Normal"/>
    <w:qFormat/>
    <w:rsid w:val="008B6E6F"/>
    <w:pPr>
      <w:spacing w:line="360" w:lineRule="auto"/>
      <w:ind w:left="425" w:hanging="425"/>
    </w:pPr>
    <w:rPr>
      <w:rFonts w:ascii="Garamond" w:eastAsia="Times New Roman" w:hAnsi="Garamond" w:cs="Times New Roman"/>
      <w:sz w:val="22"/>
      <w:szCs w:val="20"/>
      <w:lang w:eastAsia="cs-CZ"/>
    </w:rPr>
  </w:style>
  <w:style w:type="paragraph" w:customStyle="1" w:styleId="StyleListLeft03cm">
    <w:name w:val="Style List + Left:  03 cm"/>
    <w:basedOn w:val="List"/>
    <w:rsid w:val="003F0BB9"/>
    <w:pPr>
      <w:spacing w:line="240" w:lineRule="auto"/>
      <w:ind w:left="34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27</TotalTime>
  <Pages>2</Pages>
  <Words>315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6</cp:revision>
  <cp:lastPrinted>2023-01-12T09:44:00Z</cp:lastPrinted>
  <dcterms:created xsi:type="dcterms:W3CDTF">2023-01-12T08:29:00Z</dcterms:created>
  <dcterms:modified xsi:type="dcterms:W3CDTF">2023-01-13T08:04:00Z</dcterms:modified>
</cp:coreProperties>
</file>