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202BF8" w14:textId="77777777" w:rsidR="00C11357" w:rsidRDefault="00C11357" w:rsidP="00D847A7">
      <w:pPr>
        <w:pStyle w:val="Heading1"/>
      </w:pPr>
      <w:r>
        <w:t>Žádost o změnu volitelného předmětu</w:t>
      </w:r>
    </w:p>
    <w:p w14:paraId="0C4396DF" w14:textId="77777777" w:rsidR="00C11357" w:rsidRDefault="00C11357" w:rsidP="00C11357">
      <w:r>
        <w:t>Vážený pane řediteli,</w:t>
      </w:r>
    </w:p>
    <w:p w14:paraId="17FFB152" w14:textId="223B9F66" w:rsidR="00C11357" w:rsidRDefault="00C11357" w:rsidP="00C11357">
      <w:r>
        <w:t xml:space="preserve">žádám Vás o povolení změny volitelného předmětu </w:t>
      </w:r>
      <w:r w:rsidR="000B3FB9">
        <w:t xml:space="preserve">z </w:t>
      </w:r>
      <w:r>
        <w:t>&lt;název původního&gt;</w:t>
      </w:r>
      <w:r w:rsidR="000B3FB9">
        <w:t xml:space="preserve"> (&lt;vyučující&gt;)</w:t>
      </w:r>
      <w:r>
        <w:t xml:space="preserve"> na volitelný předmět &lt;název nového&gt;</w:t>
      </w:r>
      <w:r w:rsidR="00BF6755">
        <w:t xml:space="preserve"> (&lt;vyučující&gt;)</w:t>
      </w:r>
      <w:r>
        <w:t xml:space="preserve"> pro &lt;syna/dceru&gt; &lt;jméno příjmení&gt;, nar.</w:t>
      </w:r>
      <w:r w:rsidR="00BF6755">
        <w:t> </w:t>
      </w:r>
      <w:r>
        <w:t>&lt;datum narození&gt;, třída &lt;třída&gt;.</w:t>
      </w:r>
    </w:p>
    <w:p w14:paraId="47425521" w14:textId="77777777" w:rsidR="00C11357" w:rsidRDefault="00C11357" w:rsidP="00C11357">
      <w:r>
        <w:t>Důvodem pro tuto žádost je &lt;důvod&gt;.</w:t>
      </w:r>
    </w:p>
    <w:p w14:paraId="6C530A69" w14:textId="77777777" w:rsidR="00C11357" w:rsidRDefault="00C11357" w:rsidP="00BF6755">
      <w:pPr>
        <w:spacing w:before="240" w:after="360" w:line="389" w:lineRule="auto"/>
      </w:pPr>
      <w:r>
        <w:t>S pozdravem</w:t>
      </w:r>
    </w:p>
    <w:p w14:paraId="48C33C54" w14:textId="77777777" w:rsidR="00C11357" w:rsidRDefault="00C11357" w:rsidP="00C11357">
      <w:r>
        <w:t>&lt;jméno příjmení zákonného zástupce&gt;</w:t>
      </w:r>
    </w:p>
    <w:p w14:paraId="03CAED02" w14:textId="645EDAF4" w:rsidR="00906DA5" w:rsidRDefault="00C11357" w:rsidP="00C11357">
      <w:r>
        <w:t>&lt;bydliště&gt;</w:t>
      </w:r>
    </w:p>
    <w:p w14:paraId="10432633" w14:textId="6C783868" w:rsidR="00BF6755" w:rsidRDefault="00BF6755" w:rsidP="00BF6755">
      <w:pPr>
        <w:pStyle w:val="Heading2"/>
        <w:spacing w:before="480"/>
      </w:pPr>
      <w:r>
        <w:t>Vyjádření vyučujících volitelných předmětů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74"/>
        <w:gridCol w:w="2119"/>
      </w:tblGrid>
      <w:tr w:rsidR="00BF6755" w:rsidRPr="00BF6755" w14:paraId="278AB81F" w14:textId="77777777" w:rsidTr="006C2863">
        <w:tc>
          <w:tcPr>
            <w:tcW w:w="6374" w:type="dxa"/>
            <w:vAlign w:val="center"/>
          </w:tcPr>
          <w:p w14:paraId="4DC21FED" w14:textId="77777777" w:rsidR="00BF6755" w:rsidRPr="00BF6755" w:rsidRDefault="00BF6755" w:rsidP="006C2863">
            <w:r w:rsidRPr="00BF6755">
              <w:t>Souhlasím / Nesouhlasím s přestupem z předmětu &lt;název původního&gt;.</w:t>
            </w:r>
          </w:p>
        </w:tc>
        <w:tc>
          <w:tcPr>
            <w:tcW w:w="2119" w:type="dxa"/>
            <w:vAlign w:val="center"/>
          </w:tcPr>
          <w:p w14:paraId="2B4F9819" w14:textId="77777777" w:rsidR="00BF6755" w:rsidRPr="00BF6755" w:rsidRDefault="00BF6755" w:rsidP="006C2863">
            <w:r w:rsidRPr="00BF6755">
              <w:t>&lt;podpis&gt;</w:t>
            </w:r>
          </w:p>
        </w:tc>
      </w:tr>
      <w:tr w:rsidR="00BF6755" w:rsidRPr="00BF6755" w14:paraId="0DF3FD19" w14:textId="77777777" w:rsidTr="006C2863">
        <w:tc>
          <w:tcPr>
            <w:tcW w:w="6374" w:type="dxa"/>
            <w:vAlign w:val="center"/>
          </w:tcPr>
          <w:p w14:paraId="0FC64A37" w14:textId="77777777" w:rsidR="00BF6755" w:rsidRPr="00BF6755" w:rsidRDefault="00BF6755" w:rsidP="006C2863">
            <w:r w:rsidRPr="00BF6755">
              <w:t xml:space="preserve">Souhlasím / Nesouhlasím s přestupem </w:t>
            </w:r>
            <w:r w:rsidRPr="00BF6755">
              <w:t>do</w:t>
            </w:r>
            <w:r w:rsidRPr="00BF6755">
              <w:t xml:space="preserve"> předmětu &lt;název </w:t>
            </w:r>
            <w:r w:rsidRPr="00BF6755">
              <w:t>nového</w:t>
            </w:r>
            <w:r w:rsidRPr="00BF6755">
              <w:t>&gt;.</w:t>
            </w:r>
          </w:p>
        </w:tc>
        <w:tc>
          <w:tcPr>
            <w:tcW w:w="2119" w:type="dxa"/>
            <w:vAlign w:val="center"/>
          </w:tcPr>
          <w:p w14:paraId="4519E85C" w14:textId="77777777" w:rsidR="00BF6755" w:rsidRPr="00BF6755" w:rsidRDefault="00BF6755" w:rsidP="006C2863">
            <w:r w:rsidRPr="00BF6755">
              <w:t>&lt;podpis&gt;</w:t>
            </w:r>
          </w:p>
        </w:tc>
      </w:tr>
    </w:tbl>
    <w:p w14:paraId="2602A6BF" w14:textId="09515554" w:rsidR="00BF6755" w:rsidRDefault="00BF6755" w:rsidP="00BF6755">
      <w:pPr>
        <w:pStyle w:val="Heading2"/>
        <w:spacing w:before="480"/>
      </w:pPr>
      <w:r>
        <w:t>Vyjádření ředitele školy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7931"/>
      </w:tblGrid>
      <w:tr w:rsidR="006C2863" w14:paraId="1281DFAB" w14:textId="77777777" w:rsidTr="00830C42">
        <w:tc>
          <w:tcPr>
            <w:tcW w:w="562" w:type="dxa"/>
            <w:tcBorders>
              <w:bottom w:val="single" w:sz="4" w:space="0" w:color="auto"/>
            </w:tcBorders>
          </w:tcPr>
          <w:p w14:paraId="35FA7EF1" w14:textId="77777777" w:rsidR="006C2863" w:rsidRDefault="006C2863" w:rsidP="00BF6755"/>
        </w:tc>
        <w:tc>
          <w:tcPr>
            <w:tcW w:w="7931" w:type="dxa"/>
            <w:vMerge w:val="restart"/>
            <w:tcBorders>
              <w:bottom w:val="single" w:sz="4" w:space="0" w:color="auto"/>
            </w:tcBorders>
          </w:tcPr>
          <w:p w14:paraId="65E4B85E" w14:textId="348C5CE6" w:rsidR="006C2863" w:rsidRDefault="006C2863" w:rsidP="00830C42">
            <w:pPr>
              <w:spacing w:line="240" w:lineRule="auto"/>
            </w:pPr>
            <w:r>
              <w:t xml:space="preserve">POVOLUJI změnu volitelného předmětu dle výše uvedeného </w:t>
            </w:r>
            <w:r w:rsidR="00830C42">
              <w:t>a zároveň nařizuji doplnění klasifikace formou, kterou určí vyučující nového volitelného předmětu, za období do nástupu žáka/žákyně do nového volitelného předmětu.</w:t>
            </w:r>
          </w:p>
        </w:tc>
      </w:tr>
      <w:tr w:rsidR="006C2863" w14:paraId="5AADCB9D" w14:textId="77777777" w:rsidTr="00830C42">
        <w:tc>
          <w:tcPr>
            <w:tcW w:w="562" w:type="dxa"/>
            <w:tcBorders>
              <w:left w:val="nil"/>
            </w:tcBorders>
          </w:tcPr>
          <w:p w14:paraId="1B6E5DB8" w14:textId="77777777" w:rsidR="006C2863" w:rsidRDefault="006C2863" w:rsidP="00BF6755"/>
        </w:tc>
        <w:tc>
          <w:tcPr>
            <w:tcW w:w="7931" w:type="dxa"/>
            <w:vMerge/>
            <w:tcBorders>
              <w:bottom w:val="single" w:sz="4" w:space="0" w:color="auto"/>
            </w:tcBorders>
          </w:tcPr>
          <w:p w14:paraId="740E10F7" w14:textId="77777777" w:rsidR="006C2863" w:rsidRDefault="006C2863" w:rsidP="00830C42">
            <w:pPr>
              <w:spacing w:line="240" w:lineRule="auto"/>
            </w:pPr>
          </w:p>
        </w:tc>
      </w:tr>
      <w:tr w:rsidR="006C2863" w14:paraId="5D0B50C2" w14:textId="77777777" w:rsidTr="00830C42">
        <w:tc>
          <w:tcPr>
            <w:tcW w:w="562" w:type="dxa"/>
            <w:tcBorders>
              <w:bottom w:val="single" w:sz="4" w:space="0" w:color="auto"/>
            </w:tcBorders>
          </w:tcPr>
          <w:p w14:paraId="586937DA" w14:textId="77777777" w:rsidR="006C2863" w:rsidRDefault="006C2863" w:rsidP="00BF6755"/>
        </w:tc>
        <w:tc>
          <w:tcPr>
            <w:tcW w:w="7931" w:type="dxa"/>
            <w:vMerge w:val="restart"/>
            <w:tcBorders>
              <w:bottom w:val="single" w:sz="4" w:space="0" w:color="auto"/>
            </w:tcBorders>
          </w:tcPr>
          <w:p w14:paraId="57907CA9" w14:textId="0451E71B" w:rsidR="006C2863" w:rsidRDefault="00830C42" w:rsidP="00830C42">
            <w:pPr>
              <w:spacing w:line="240" w:lineRule="auto"/>
            </w:pPr>
            <w:r>
              <w:t>NEPOVOLUJI změnu volitelného předmětu.</w:t>
            </w:r>
          </w:p>
        </w:tc>
      </w:tr>
      <w:tr w:rsidR="006C2863" w14:paraId="742A9970" w14:textId="77777777" w:rsidTr="00830C42">
        <w:tc>
          <w:tcPr>
            <w:tcW w:w="562" w:type="dxa"/>
            <w:tcBorders>
              <w:left w:val="nil"/>
              <w:bottom w:val="nil"/>
            </w:tcBorders>
          </w:tcPr>
          <w:p w14:paraId="16261BDD" w14:textId="77777777" w:rsidR="006C2863" w:rsidRDefault="006C2863" w:rsidP="00BF6755"/>
        </w:tc>
        <w:tc>
          <w:tcPr>
            <w:tcW w:w="7931" w:type="dxa"/>
            <w:vMerge/>
            <w:tcBorders>
              <w:bottom w:val="single" w:sz="4" w:space="0" w:color="auto"/>
            </w:tcBorders>
          </w:tcPr>
          <w:p w14:paraId="4F07AAA7" w14:textId="77777777" w:rsidR="006C2863" w:rsidRDefault="006C2863" w:rsidP="00BF6755"/>
        </w:tc>
      </w:tr>
    </w:tbl>
    <w:p w14:paraId="0F5C4EE3" w14:textId="1754DD5A" w:rsidR="00BF6755" w:rsidRDefault="00830C42" w:rsidP="00195799">
      <w:pPr>
        <w:pStyle w:val="Heading3"/>
        <w:spacing w:before="480" w:line="240" w:lineRule="auto"/>
      </w:pPr>
      <w:r>
        <w:t>Rozdělovník:</w:t>
      </w:r>
    </w:p>
    <w:p w14:paraId="2DBC7F04" w14:textId="40BD4950" w:rsidR="00830C42" w:rsidRPr="00BF6755" w:rsidRDefault="00195799" w:rsidP="00BF6755">
      <w:r>
        <w:t>t</w:t>
      </w:r>
      <w:r w:rsidR="00830C42">
        <w:t>řídní učitel</w:t>
      </w:r>
      <w:r>
        <w:t>, zástupce ředitele, výchovný poradce, zákonný zástupce žáka</w:t>
      </w:r>
    </w:p>
    <w:sectPr w:rsidR="00830C42" w:rsidRPr="00BF6755" w:rsidSect="00581AD3">
      <w:headerReference w:type="default" r:id="rId7"/>
      <w:footerReference w:type="default" r:id="rId8"/>
      <w:pgSz w:w="11906" w:h="16838" w:code="9"/>
      <w:pgMar w:top="3572" w:right="1985" w:bottom="1134" w:left="1418" w:header="68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F170E3" w14:textId="77777777" w:rsidR="0010032D" w:rsidRDefault="0010032D" w:rsidP="00581AD3">
      <w:pPr>
        <w:spacing w:line="240" w:lineRule="auto"/>
      </w:pPr>
      <w:r>
        <w:separator/>
      </w:r>
    </w:p>
  </w:endnote>
  <w:endnote w:type="continuationSeparator" w:id="0">
    <w:p w14:paraId="2DDC36FE" w14:textId="77777777" w:rsidR="0010032D" w:rsidRDefault="0010032D" w:rsidP="00581AD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74F701C-0C15-4065-9FF7-D0C35DC6B5A4}"/>
    <w:embedBold r:id="rId2" w:fontKey="{29895C81-33C5-4A16-8A67-C77280471DB6}"/>
  </w:font>
  <w:font w:name="Source Sans Pro Light">
    <w:panose1 w:val="020B0403030403020204"/>
    <w:charset w:val="EE"/>
    <w:family w:val="swiss"/>
    <w:pitch w:val="variable"/>
    <w:sig w:usb0="600002F7" w:usb1="02000001" w:usb2="00000000" w:usb3="00000000" w:csb0="0000019F" w:csb1="00000000"/>
    <w:embedRegular r:id="rId3" w:fontKey="{92389FFA-4BDC-4FC8-A1A4-FAC505F83451}"/>
    <w:embedBold r:id="rId4" w:fontKey="{09028DF1-9445-41F1-8865-3609BD1F74DE}"/>
  </w:font>
  <w:font w:name="Gymsa Medium">
    <w:panose1 w:val="020D0000000400000000"/>
    <w:charset w:val="00"/>
    <w:family w:val="swiss"/>
    <w:notTrueType/>
    <w:pitch w:val="variable"/>
    <w:sig w:usb0="A000004F" w:usb1="00000003" w:usb2="00000000" w:usb3="00000000" w:csb0="00000093" w:csb1="00000000"/>
  </w:font>
  <w:font w:name="Source Sans Pro Black">
    <w:panose1 w:val="020B0803030403020204"/>
    <w:charset w:val="EE"/>
    <w:family w:val="swiss"/>
    <w:pitch w:val="variable"/>
    <w:sig w:usb0="600002F7" w:usb1="02000001" w:usb2="00000000" w:usb3="00000000" w:csb0="0000019F" w:csb1="00000000"/>
    <w:embedRegular r:id="rId5" w:fontKey="{C84F1DDF-99FD-4E95-A234-9136E66BEF09}"/>
  </w:font>
  <w:font w:name="Source Sans Pro">
    <w:panose1 w:val="020B0503030403020204"/>
    <w:charset w:val="EE"/>
    <w:family w:val="swiss"/>
    <w:pitch w:val="variable"/>
    <w:sig w:usb0="600002F7" w:usb1="02000001" w:usb2="00000000" w:usb3="00000000" w:csb0="0000019F" w:csb1="00000000"/>
    <w:embedRegular r:id="rId6" w:fontKey="{A4AC236A-0DB8-4046-8DD6-30D159B501A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7E39C574-78C4-4123-9FB5-C7C6FB5E0E9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54791697-F76D-4399-AC33-C8A4A36767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53FEFD" w14:textId="77777777" w:rsidR="00581AD3" w:rsidRDefault="00581AD3">
    <w:pPr>
      <w:pStyle w:val="Footer"/>
    </w:pPr>
    <w:r>
      <w:rPr>
        <w:noProof/>
      </w:rPr>
      <w:drawing>
        <wp:inline distT="0" distB="0" distL="0" distR="0" wp14:anchorId="79820F7B" wp14:editId="0D98E5B6">
          <wp:extent cx="5375401" cy="345333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zapati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75401" cy="3453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A5E237" w14:textId="77777777" w:rsidR="0010032D" w:rsidRDefault="0010032D" w:rsidP="00581AD3">
      <w:pPr>
        <w:spacing w:line="240" w:lineRule="auto"/>
      </w:pPr>
      <w:r>
        <w:separator/>
      </w:r>
    </w:p>
  </w:footnote>
  <w:footnote w:type="continuationSeparator" w:id="0">
    <w:p w14:paraId="255BE761" w14:textId="77777777" w:rsidR="0010032D" w:rsidRDefault="0010032D" w:rsidP="00581AD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BF75FD" w14:textId="77777777" w:rsidR="00581AD3" w:rsidRDefault="00581AD3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95E60E0" wp14:editId="34B75D46">
          <wp:simplePos x="0" y="0"/>
          <wp:positionH relativeFrom="page">
            <wp:posOffset>467995</wp:posOffset>
          </wp:positionH>
          <wp:positionV relativeFrom="page">
            <wp:posOffset>467995</wp:posOffset>
          </wp:positionV>
          <wp:extent cx="1450800" cy="1004400"/>
          <wp:effectExtent l="0" t="0" r="0" b="571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gj-claim-bw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0800" cy="100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F05C79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61A08F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40A60F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472887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87E2C4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7A6A6D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43A316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2B2636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666E9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EC63A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TrueTypeFonts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3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1357"/>
    <w:rsid w:val="000B3FB9"/>
    <w:rsid w:val="0010032D"/>
    <w:rsid w:val="00180DFF"/>
    <w:rsid w:val="00195799"/>
    <w:rsid w:val="001F5DAB"/>
    <w:rsid w:val="00227749"/>
    <w:rsid w:val="00320F76"/>
    <w:rsid w:val="00455830"/>
    <w:rsid w:val="00581AD3"/>
    <w:rsid w:val="006C2863"/>
    <w:rsid w:val="00712C3F"/>
    <w:rsid w:val="00830C42"/>
    <w:rsid w:val="0084181F"/>
    <w:rsid w:val="008E559B"/>
    <w:rsid w:val="0090020B"/>
    <w:rsid w:val="00906DA5"/>
    <w:rsid w:val="00B445E3"/>
    <w:rsid w:val="00BF6755"/>
    <w:rsid w:val="00C11357"/>
    <w:rsid w:val="00C40884"/>
    <w:rsid w:val="00D847A7"/>
    <w:rsid w:val="00DE3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0C5745"/>
  <w15:chartTrackingRefBased/>
  <w15:docId w15:val="{F5B6305E-9788-4E55-A057-FFBDC23F6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020B"/>
    <w:pPr>
      <w:spacing w:line="388" w:lineRule="auto"/>
    </w:pPr>
    <w:rPr>
      <w:rFonts w:ascii="Source Sans Pro Light" w:hAnsi="Source Sans Pro Light"/>
    </w:rPr>
  </w:style>
  <w:style w:type="paragraph" w:styleId="Heading1">
    <w:name w:val="heading 1"/>
    <w:basedOn w:val="Normal"/>
    <w:next w:val="Normal"/>
    <w:link w:val="Heading1Char"/>
    <w:uiPriority w:val="9"/>
    <w:qFormat/>
    <w:rsid w:val="00DE3472"/>
    <w:pPr>
      <w:keepNext/>
      <w:keepLines/>
      <w:spacing w:before="380" w:line="389" w:lineRule="auto"/>
      <w:contextualSpacing/>
      <w:outlineLvl w:val="0"/>
    </w:pPr>
    <w:rPr>
      <w:rFonts w:ascii="Gymsa Medium" w:eastAsiaTheme="majorEastAsia" w:hAnsi="Gymsa Medium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DE3472"/>
    <w:pPr>
      <w:spacing w:before="120"/>
      <w:outlineLvl w:val="1"/>
    </w:pPr>
    <w:rPr>
      <w:rFonts w:ascii="Source Sans Pro Black" w:hAnsi="Source Sans Pro Black"/>
      <w:sz w:val="26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DE3472"/>
    <w:pPr>
      <w:spacing w:before="40"/>
      <w:outlineLvl w:val="2"/>
    </w:pPr>
    <w:rPr>
      <w:rFonts w:ascii="Source Sans Pro" w:hAnsi="Source Sans Pro"/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9"/>
    <w:semiHidden/>
    <w:unhideWhenUsed/>
    <w:qFormat/>
    <w:rsid w:val="00DE3472"/>
    <w:pPr>
      <w:outlineLvl w:val="3"/>
    </w:pPr>
    <w:rPr>
      <w:iCs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E3472"/>
    <w:rPr>
      <w:rFonts w:ascii="Gymsa Medium" w:eastAsiaTheme="majorEastAsia" w:hAnsi="Gymsa Medium" w:cstheme="majorBidi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E3472"/>
    <w:rPr>
      <w:rFonts w:ascii="Source Sans Pro Black" w:eastAsiaTheme="majorEastAsia" w:hAnsi="Source Sans Pro Black" w:cstheme="majorBidi"/>
      <w:sz w:val="26"/>
      <w:szCs w:val="26"/>
    </w:rPr>
  </w:style>
  <w:style w:type="paragraph" w:styleId="List">
    <w:name w:val="List"/>
    <w:basedOn w:val="Normal"/>
    <w:uiPriority w:val="99"/>
    <w:semiHidden/>
    <w:unhideWhenUsed/>
    <w:rsid w:val="00227749"/>
    <w:pPr>
      <w:ind w:left="284" w:hanging="284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DE3472"/>
    <w:rPr>
      <w:rFonts w:ascii="Source Sans Pro" w:eastAsiaTheme="majorEastAsia" w:hAnsi="Source Sans Pro" w:cstheme="majorBidi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227749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581AD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1AD3"/>
    <w:rPr>
      <w:rFonts w:ascii="Source Sans Pro" w:hAnsi="Source Sans Pro"/>
    </w:rPr>
  </w:style>
  <w:style w:type="paragraph" w:styleId="Footer">
    <w:name w:val="footer"/>
    <w:basedOn w:val="Normal"/>
    <w:link w:val="FooterChar"/>
    <w:uiPriority w:val="99"/>
    <w:unhideWhenUsed/>
    <w:rsid w:val="00581AD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1AD3"/>
    <w:rPr>
      <w:rFonts w:ascii="Source Sans Pro" w:hAnsi="Source Sans Pro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E3472"/>
    <w:rPr>
      <w:rFonts w:ascii="Source Sans Pro" w:eastAsiaTheme="majorEastAsia" w:hAnsi="Source Sans Pro" w:cstheme="majorBidi"/>
      <w:iCs/>
      <w:sz w:val="26"/>
      <w:szCs w:val="24"/>
    </w:rPr>
  </w:style>
  <w:style w:type="paragraph" w:customStyle="1" w:styleId="Address">
    <w:name w:val="Address"/>
    <w:basedOn w:val="Normal"/>
    <w:qFormat/>
    <w:rsid w:val="00906DA5"/>
    <w:pPr>
      <w:spacing w:after="380" w:line="276" w:lineRule="auto"/>
      <w:ind w:left="635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F675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F675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F6755"/>
    <w:rPr>
      <w:rFonts w:ascii="Source Sans Pro Light" w:hAnsi="Source Sans Pro Light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F67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F6755"/>
    <w:rPr>
      <w:rFonts w:ascii="Source Sans Pro Light" w:hAnsi="Source Sans Pro Light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675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6755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BF67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s\Custom%20Office%20Templates\GJ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GJ.dotx</Template>
  <TotalTime>90</TotalTime>
  <Pages>1</Pages>
  <Words>134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Milan Talacek</dc:creator>
  <cp:keywords/>
  <dc:description/>
  <cp:lastModifiedBy>Milan Talacek</cp:lastModifiedBy>
  <cp:revision>2</cp:revision>
  <dcterms:created xsi:type="dcterms:W3CDTF">2020-09-24T05:52:00Z</dcterms:created>
  <dcterms:modified xsi:type="dcterms:W3CDTF">2020-09-24T07:22:00Z</dcterms:modified>
</cp:coreProperties>
</file>